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31" w:rsidRDefault="00D07D31" w:rsidP="009B1BCF">
      <w:pPr>
        <w:jc w:val="center"/>
        <w:rPr>
          <w:sz w:val="44"/>
          <w:szCs w:val="44"/>
        </w:rPr>
      </w:pPr>
    </w:p>
    <w:p w:rsidR="00D07D31" w:rsidRDefault="00D07D31" w:rsidP="009B1BCF">
      <w:pPr>
        <w:rPr>
          <w:sz w:val="44"/>
          <w:szCs w:val="44"/>
        </w:rPr>
      </w:pPr>
    </w:p>
    <w:p w:rsidR="00D07D31" w:rsidRDefault="00D07D31" w:rsidP="009B1BCF">
      <w:pPr>
        <w:jc w:val="center"/>
        <w:rPr>
          <w:sz w:val="44"/>
          <w:szCs w:val="44"/>
        </w:rPr>
      </w:pPr>
      <w:r w:rsidRPr="009B1BCF">
        <w:rPr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306pt">
            <v:imagedata r:id="rId4" o:title=""/>
          </v:shape>
        </w:pict>
      </w:r>
    </w:p>
    <w:p w:rsidR="00D07D31" w:rsidRDefault="00D07D31" w:rsidP="009B1BCF">
      <w:pPr>
        <w:rPr>
          <w:sz w:val="44"/>
          <w:szCs w:val="44"/>
        </w:rPr>
      </w:pPr>
    </w:p>
    <w:p w:rsidR="00D07D31" w:rsidRDefault="00D07D31" w:rsidP="009B1BCF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«</w:t>
      </w:r>
      <w:r w:rsidRPr="009B1BCF">
        <w:rPr>
          <w:b/>
          <w:i/>
          <w:sz w:val="44"/>
          <w:szCs w:val="44"/>
        </w:rPr>
        <w:t>Мой прадедушка, как и многие другие герои, воевал на войне, отважно защищая Родину. К сожалению, я практически ничего не знаю о его подвигах, но всё - равно, он для меня - герой. Я им горжусь!!!</w:t>
      </w:r>
      <w:r>
        <w:rPr>
          <w:b/>
          <w:i/>
          <w:sz w:val="44"/>
          <w:szCs w:val="44"/>
        </w:rPr>
        <w:t>»</w:t>
      </w:r>
    </w:p>
    <w:p w:rsidR="00D07D31" w:rsidRDefault="00D07D31" w:rsidP="009B1BCF">
      <w:pPr>
        <w:rPr>
          <w:b/>
          <w:i/>
          <w:sz w:val="44"/>
          <w:szCs w:val="44"/>
        </w:rPr>
      </w:pPr>
    </w:p>
    <w:p w:rsidR="00D07D31" w:rsidRPr="009B1BCF" w:rsidRDefault="00D07D31" w:rsidP="009B1BCF">
      <w:pPr>
        <w:jc w:val="right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- Байкова Анастасия - </w:t>
      </w:r>
    </w:p>
    <w:sectPr w:rsidR="00D07D31" w:rsidRPr="009B1BCF" w:rsidSect="009B1BC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883"/>
    <w:rsid w:val="000C473F"/>
    <w:rsid w:val="00827164"/>
    <w:rsid w:val="009B1BCF"/>
    <w:rsid w:val="00B27A63"/>
    <w:rsid w:val="00D07D31"/>
    <w:rsid w:val="00EA2883"/>
    <w:rsid w:val="00EC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16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B1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7EA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33</Words>
  <Characters>193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2014-04-10T20:32:00Z</cp:lastPrinted>
  <dcterms:created xsi:type="dcterms:W3CDTF">2015-04-08T17:13:00Z</dcterms:created>
  <dcterms:modified xsi:type="dcterms:W3CDTF">2014-04-10T20:33:00Z</dcterms:modified>
</cp:coreProperties>
</file>